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81" w:rsidRPr="00434121" w:rsidRDefault="003C2F81" w:rsidP="00565617">
      <w:pPr>
        <w:jc w:val="both"/>
        <w:rPr>
          <w:sz w:val="20"/>
          <w:lang w:val="en-US"/>
        </w:rPr>
      </w:pPr>
      <w:bookmarkStart w:id="0" w:name="_GoBack"/>
      <w:bookmarkEnd w:id="0"/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 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 w:rsidRPr="00560C22">
        <w:rPr>
          <w:b/>
          <w:color w:val="000000"/>
          <w:u w:val="single"/>
          <w:shd w:val="clear" w:color="auto" w:fill="FFFFFF"/>
        </w:rPr>
        <w:t>Снюс</w:t>
      </w:r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 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>В Ярославской области в точках продажи некурительной 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 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Pr="00560C22" w:rsidRDefault="00C8132E" w:rsidP="003C2F81">
      <w:pPr>
        <w:ind w:firstLine="709"/>
        <w:jc w:val="both"/>
        <w:rPr>
          <w:b/>
          <w:szCs w:val="28"/>
        </w:rPr>
      </w:pPr>
      <w:r w:rsidRPr="00560C22">
        <w:rPr>
          <w:b/>
          <w:szCs w:val="28"/>
        </w:rPr>
        <w:t>- кадмий;</w:t>
      </w:r>
    </w:p>
    <w:p w:rsidR="00C8132E" w:rsidRPr="00560C22" w:rsidRDefault="00C8132E" w:rsidP="003C2F81">
      <w:pPr>
        <w:ind w:firstLine="709"/>
        <w:jc w:val="both"/>
        <w:rPr>
          <w:b/>
          <w:szCs w:val="28"/>
        </w:rPr>
      </w:pPr>
      <w:r w:rsidRPr="00560C22">
        <w:rPr>
          <w:b/>
          <w:szCs w:val="28"/>
        </w:rPr>
        <w:t>- ртуть;</w:t>
      </w:r>
    </w:p>
    <w:p w:rsidR="00C8132E" w:rsidRPr="00560C22" w:rsidRDefault="00C8132E" w:rsidP="003C2F81">
      <w:pPr>
        <w:ind w:firstLine="709"/>
        <w:jc w:val="both"/>
        <w:rPr>
          <w:b/>
          <w:szCs w:val="28"/>
        </w:rPr>
      </w:pPr>
      <w:r w:rsidRPr="00560C22">
        <w:rPr>
          <w:b/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 w:rsidRPr="00560C22">
        <w:rPr>
          <w:b/>
          <w:szCs w:val="28"/>
        </w:rPr>
        <w:t>-</w:t>
      </w:r>
      <w:r w:rsidR="00434121" w:rsidRPr="00560C22">
        <w:rPr>
          <w:b/>
          <w:szCs w:val="28"/>
        </w:rPr>
        <w:t xml:space="preserve"> </w:t>
      </w:r>
      <w:r w:rsidRPr="00560C22">
        <w:rPr>
          <w:b/>
          <w:szCs w:val="28"/>
        </w:rPr>
        <w:t>мышьяк</w:t>
      </w:r>
      <w:r>
        <w:rPr>
          <w:szCs w:val="28"/>
        </w:rPr>
        <w:t>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снюса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 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60" cy="974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341" w:rsidRDefault="00DB5341">
      <w:r>
        <w:separator/>
      </w:r>
    </w:p>
  </w:endnote>
  <w:endnote w:type="continuationSeparator" w:id="0">
    <w:p w:rsidR="00DB5341" w:rsidRDefault="00DB5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DB5341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6"/>
      </w:rPr>
      <w:t>12769119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434121" w:rsidRPr="00434121">
      <w:rPr>
        <w:sz w:val="16"/>
      </w:rPr>
      <w:t>2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DB5341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8"/>
        <w:szCs w:val="18"/>
      </w:rPr>
      <w:t>12769119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434121" w:rsidRPr="00434121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341" w:rsidRDefault="00DB5341">
      <w:r>
        <w:separator/>
      </w:r>
    </w:p>
  </w:footnote>
  <w:footnote w:type="continuationSeparator" w:id="0">
    <w:p w:rsidR="00DB5341" w:rsidRDefault="00DB5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60C22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C3908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0C22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1141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341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C8316E"/>
  <w15:docId w15:val="{2C8F7EA5-E7F5-4AEE-BF2B-75E4B588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FA59A-4BC6-49E9-B710-4285819BD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Пначина Анна Сергеевна</cp:lastModifiedBy>
  <cp:revision>3</cp:revision>
  <cp:lastPrinted>2011-06-07T12:47:00Z</cp:lastPrinted>
  <dcterms:created xsi:type="dcterms:W3CDTF">2020-02-18T10:50:00Z</dcterms:created>
  <dcterms:modified xsi:type="dcterms:W3CDTF">2020-02-18T11:30:00Z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